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1D6F11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19AC5E94" w:rsidR="00325341" w:rsidRPr="00A82557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A82557"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A82557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A82557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50B1390E" w:rsidR="00325341" w:rsidRPr="0029374A" w:rsidRDefault="00A82557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Մարտի 18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 w:rsidR="00764E62"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39E6AB39" w:rsidR="0031112C" w:rsidRDefault="0031112C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74D59224" w:rsidR="00124411" w:rsidRPr="00E719FC" w:rsidRDefault="00124411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Ուժի մեջ է: [</w:t>
      </w:r>
      <w:r w:rsidR="00A82557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12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21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235F1092" w:rsidR="00062520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p w14:paraId="110B7334" w14:textId="77777777" w:rsidR="00A82557" w:rsidRPr="00E719FC" w:rsidRDefault="00A82557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91439D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E4D78FC" w14:textId="77777777" w:rsidR="0029374A" w:rsidRDefault="0029374A" w:rsidP="00A97CAB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AC12B3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2C615797" w14:textId="1B2583A7" w:rsidR="00BD32D8" w:rsidRPr="00AC12B3" w:rsidRDefault="00124411" w:rsidP="00AC12B3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A82557" w:rsidRPr="00A82557">
        <w:rPr>
          <w:rFonts w:ascii="Sylfaen" w:hAnsi="Sylfaen" w:cs="Arial LatArm"/>
          <w:color w:val="000000" w:themeColor="text1"/>
          <w:sz w:val="24"/>
          <w:szCs w:val="24"/>
          <w:lang w:val="hy-AM"/>
        </w:rPr>
        <w:t>կոնֆերանս սրահի և հարակից հյուրանոցային ծառայությունների տրամադրման գնային առաջարկների բաց մրցույթ</w:t>
      </w:r>
      <w:r w:rsidR="00A8255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հյուրանոցների համար </w:t>
      </w:r>
      <w:r w:rsidR="00A82557">
        <w:rPr>
          <w:rFonts w:ascii="Sylfaen" w:hAnsi="Sylfaen" w:cs="Arial LatArm"/>
          <w:color w:val="000000" w:themeColor="text1"/>
          <w:sz w:val="24"/>
          <w:szCs w:val="24"/>
          <w:lang w:val="hy-AM"/>
        </w:rPr>
        <w:t>մայիսի 17-ին 60 հոգու մասնակցությամբ հանդիպում անցկացնելու</w:t>
      </w:r>
      <w:r w:rsidR="00AC12B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համար։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  <w:r w:rsidR="0015297B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881F17" w14:textId="77777777" w:rsidR="0029374A" w:rsidRPr="00AC12B3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1D6F11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428C6E26" w14:textId="77777777" w:rsidR="001F42B5" w:rsidRDefault="00E719FC" w:rsidP="00A82557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57570B16" w:rsidR="00A82557" w:rsidRPr="00A82557" w:rsidRDefault="00A82557" w:rsidP="00A82557">
            <w:pPr>
              <w:pStyle w:val="leftalignedtext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0570737" w14:textId="07A42C59" w:rsidR="00BC7551" w:rsidRDefault="00BC7551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4045F40D" w14:textId="6A260BC0" w:rsidR="00A82557" w:rsidRDefault="00A82557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ՆԿԱՐԱԳՐՈՒԹՅՈՒՆ</w:t>
      </w:r>
    </w:p>
    <w:p w14:paraId="3DDC3E0D" w14:textId="36B57134" w:rsidR="00A82557" w:rsidRDefault="00A82557" w:rsidP="00A82557">
      <w:pPr>
        <w:pStyle w:val="leftalignedtext"/>
        <w:spacing w:line="360" w:lineRule="auto"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Հանդիպումը տեղի է ունենալու 2021թ</w:t>
      </w:r>
      <w:r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․-ի մայիսի 17-ին և տևելու է </w:t>
      </w:r>
      <w:r w:rsidR="001D6F11">
        <w:rPr>
          <w:rFonts w:ascii="Times New Roman" w:hAnsi="Times New Roman"/>
          <w:color w:val="000000" w:themeColor="text1"/>
          <w:sz w:val="24"/>
          <w:szCs w:val="24"/>
          <w:lang w:val="hy-AM"/>
        </w:rPr>
        <w:t>ամբողջական օր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։</w:t>
      </w:r>
    </w:p>
    <w:p w14:paraId="74112388" w14:textId="1EBCCF55" w:rsidR="00A82557" w:rsidRDefault="00A82557" w:rsidP="00A82557">
      <w:pPr>
        <w:pStyle w:val="leftalignedtext"/>
        <w:spacing w:line="360" w:lineRule="auto"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Հանդիպումը նախատեսված է 60 հոգու համար։</w:t>
      </w:r>
    </w:p>
    <w:p w14:paraId="5073DAF8" w14:textId="77777777" w:rsidR="00A82557" w:rsidRDefault="00A82557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25A4B0C9" w14:textId="7947BEE9" w:rsid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Գնայաին առաջարկում անհրաժեշտ է ներառել՝</w:t>
      </w:r>
    </w:p>
    <w:p w14:paraId="7C0F3F29" w14:textId="441FA2A7" w:rsidR="00AC12B3" w:rsidRDefault="00AC12B3" w:rsidP="00A82557">
      <w:pPr>
        <w:pStyle w:val="leftalignedtext"/>
        <w:numPr>
          <w:ilvl w:val="0"/>
          <w:numId w:val="2"/>
        </w:numPr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Սուրճի ընդմիջում՝ </w:t>
      </w:r>
      <w:r w:rsidR="00A82557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60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2 անգամ (</w:t>
      </w:r>
      <w:r w:rsidR="00A82557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17</w:t>
      </w:r>
      <w:r w:rsidR="00A82557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․05․2021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)</w:t>
      </w:r>
    </w:p>
    <w:p w14:paraId="4DD689AB" w14:textId="77777777" w:rsidR="00A82557" w:rsidRDefault="00A82557" w:rsidP="00A82557">
      <w:pPr>
        <w:pStyle w:val="leftalignedtext"/>
        <w:numPr>
          <w:ilvl w:val="0"/>
          <w:numId w:val="2"/>
        </w:numPr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Ախտահանված </w:t>
      </w:r>
      <w:r w:rsidR="00AC12B3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Կոնֆերանս սրահ </w:t>
      </w:r>
      <w:r w:rsidRPr="00A82557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(</w:t>
      </w: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թատերային դասավորվածություն</w:t>
      </w:r>
      <w:r w:rsidRPr="00A82557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) </w:t>
      </w:r>
      <w:r w:rsidR="00AC12B3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իր բոլոր հարմարություններով՝ </w:t>
      </w:r>
      <w:r w:rsidR="00AC12B3"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ֆլիպչարթ, ջուր, մարկերներ, պրոյեկտոր</w:t>
      </w:r>
      <w:r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, այլ տեխնիկա, 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որտեղ հնարավոր կլինի ապահովել ՀՀ Առողջապահության նախարարության և ԱՀԿ-ի կողմից սահմանված կորոնավիրուսային համավարակի կանխարգելման միջոցառումները (մասնակիցների միջև 1 մետր հեռավորություն, սրահի ախտահանում)։</w:t>
      </w:r>
    </w:p>
    <w:p w14:paraId="7B99637A" w14:textId="206E8EB9" w:rsidR="00A97CAB" w:rsidRDefault="00AC12B3" w:rsidP="00AC12B3">
      <w:pPr>
        <w:pStyle w:val="leftalignedtext"/>
        <w:numPr>
          <w:ilvl w:val="0"/>
          <w:numId w:val="2"/>
        </w:numPr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</w:t>
      </w:r>
      <w:r w:rsidR="00A82557">
        <w:rPr>
          <w:rFonts w:ascii="Sylfaen" w:hAnsi="Sylfaen" w:cs="Arial"/>
          <w:color w:val="000000" w:themeColor="text1"/>
          <w:sz w:val="24"/>
          <w:szCs w:val="24"/>
          <w:lang w:val="hy-AM"/>
        </w:rPr>
        <w:t>Համաժամանակյա թարգմանության սարքեր (ականջակալներ, միկրոֆոններ), թարգմանչի խցիկ։</w:t>
      </w:r>
    </w:p>
    <w:p w14:paraId="4C661677" w14:textId="77777777" w:rsidR="00A82557" w:rsidRPr="00A82557" w:rsidRDefault="00A82557" w:rsidP="00AC12B3">
      <w:pPr>
        <w:pStyle w:val="leftalignedtext"/>
        <w:numPr>
          <w:ilvl w:val="0"/>
          <w:numId w:val="2"/>
        </w:numPr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1D4A16B6" w14:textId="07BD26E7" w:rsidR="00D96602" w:rsidRPr="00AC12B3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A82557">
        <w:rPr>
          <w:rFonts w:ascii="Sylfaen" w:hAnsi="Sylfaen" w:cs="Arial"/>
          <w:color w:val="000000" w:themeColor="text1"/>
          <w:sz w:val="24"/>
          <w:szCs w:val="24"/>
          <w:lang w:val="hy-AM"/>
        </w:rPr>
        <w:t>Ապրիլի 15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043700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71ACD5C1" w:rsidR="006D3485" w:rsidRPr="00A97CAB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1179332C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E8A0F48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193D3584" w:rsidR="00AE18F2" w:rsidRPr="00A97CAB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1E5FC452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7978B27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C1B5AF" w14:textId="1ECA7988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2763DA2F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CB60E39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2F4C6FAF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265514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3EC26A7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59392E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010DD8E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077D87CB" w14:textId="58A522FB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75CF2D11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800D977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3A38079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2847E6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5FF2AE41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7C13D64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DC2A1EB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3B8AC4AD" w14:textId="523BE973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55A7EA6D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5D93FAD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1A6C8ECA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51AEA50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33FE3950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AE9933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9A4F1" w14:textId="77777777" w:rsidR="0091439D" w:rsidRDefault="0091439D" w:rsidP="004B48C8">
      <w:pPr>
        <w:spacing w:after="0" w:line="240" w:lineRule="auto"/>
      </w:pPr>
      <w:r>
        <w:separator/>
      </w:r>
    </w:p>
  </w:endnote>
  <w:endnote w:type="continuationSeparator" w:id="0">
    <w:p w14:paraId="12234F43" w14:textId="77777777" w:rsidR="0091439D" w:rsidRDefault="0091439D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8EB81" w14:textId="77777777" w:rsidR="0091439D" w:rsidRDefault="0091439D" w:rsidP="004B48C8">
      <w:pPr>
        <w:spacing w:after="0" w:line="240" w:lineRule="auto"/>
      </w:pPr>
      <w:r>
        <w:separator/>
      </w:r>
    </w:p>
  </w:footnote>
  <w:footnote w:type="continuationSeparator" w:id="0">
    <w:p w14:paraId="31BAD565" w14:textId="77777777" w:rsidR="0091439D" w:rsidRDefault="0091439D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43700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0029E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D6F11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374A"/>
    <w:rsid w:val="00297ACF"/>
    <w:rsid w:val="002A09D5"/>
    <w:rsid w:val="002A20AD"/>
    <w:rsid w:val="002B4A48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063F"/>
    <w:rsid w:val="003F2B4F"/>
    <w:rsid w:val="00413CF2"/>
    <w:rsid w:val="00421C14"/>
    <w:rsid w:val="004312CA"/>
    <w:rsid w:val="00457884"/>
    <w:rsid w:val="00462A67"/>
    <w:rsid w:val="004713B3"/>
    <w:rsid w:val="00483F26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64E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439D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82557"/>
    <w:rsid w:val="00A97CAB"/>
    <w:rsid w:val="00AA1984"/>
    <w:rsid w:val="00AC12B3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79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12</cp:revision>
  <cp:lastPrinted>2020-05-29T08:33:00Z</cp:lastPrinted>
  <dcterms:created xsi:type="dcterms:W3CDTF">2020-11-16T14:11:00Z</dcterms:created>
  <dcterms:modified xsi:type="dcterms:W3CDTF">2021-03-18T13:52:00Z</dcterms:modified>
</cp:coreProperties>
</file>