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025"/>
        <w:gridCol w:w="5778"/>
      </w:tblGrid>
      <w:tr w:rsidR="0031112C" w:rsidRPr="000304AD" w14:paraId="39B19DCF" w14:textId="77777777" w:rsidTr="0029374A">
        <w:trPr>
          <w:trHeight w:val="176"/>
          <w:jc w:val="center"/>
        </w:trPr>
        <w:tc>
          <w:tcPr>
            <w:tcW w:w="3828" w:type="dxa"/>
          </w:tcPr>
          <w:p w14:paraId="7C049837" w14:textId="2BE2C045" w:rsidR="00325341" w:rsidRPr="00E719FC" w:rsidRDefault="0088319B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88319B">
              <w:rPr>
                <w:rFonts w:ascii="Sylfaen" w:hAnsi="Sylfaen"/>
                <w:sz w:val="20"/>
                <w:szCs w:val="20"/>
                <w:lang w:val="en-US"/>
              </w:rPr>
              <w:t>NG-26-003-2102</w:t>
            </w:r>
          </w:p>
        </w:tc>
        <w:tc>
          <w:tcPr>
            <w:tcW w:w="1025" w:type="dxa"/>
            <w:vMerge w:val="restart"/>
            <w:vAlign w:val="center"/>
          </w:tcPr>
          <w:p w14:paraId="575081B8" w14:textId="77777777" w:rsidR="00325341" w:rsidRPr="00E719FC" w:rsidRDefault="00325341" w:rsidP="002C05D1">
            <w:pPr>
              <w:spacing w:after="0" w:line="24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778" w:type="dxa"/>
            <w:vMerge w:val="restart"/>
            <w:vAlign w:val="center"/>
          </w:tcPr>
          <w:p w14:paraId="468D66E8" w14:textId="4257AC35" w:rsidR="00C47AB3" w:rsidRPr="0015297B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BD32D8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9B7B34" w14:paraId="7591FA5A" w14:textId="77777777" w:rsidTr="0029374A">
        <w:trPr>
          <w:trHeight w:val="257"/>
          <w:jc w:val="center"/>
        </w:trPr>
        <w:tc>
          <w:tcPr>
            <w:tcW w:w="3828" w:type="dxa"/>
          </w:tcPr>
          <w:p w14:paraId="6DFFEBA2" w14:textId="02869336" w:rsidR="00325341" w:rsidRPr="0029374A" w:rsidRDefault="00AC12B3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February</w:t>
            </w:r>
            <w:r w:rsidR="009A54F6">
              <w:rPr>
                <w:rFonts w:ascii="Sylfaen" w:hAnsi="Sylfaen" w:cs="Arial"/>
                <w:sz w:val="20"/>
                <w:szCs w:val="20"/>
                <w:lang w:val="en-US"/>
              </w:rPr>
              <w:t>/</w:t>
            </w:r>
            <w:r w:rsidR="00043700">
              <w:rPr>
                <w:rFonts w:ascii="Sylfaen" w:hAnsi="Sylfaen" w:cs="Arial"/>
                <w:sz w:val="20"/>
                <w:szCs w:val="20"/>
                <w:lang w:val="hy-AM"/>
              </w:rPr>
              <w:t xml:space="preserve">Փետրվարի </w:t>
            </w:r>
            <w:r w:rsidR="000304AD">
              <w:rPr>
                <w:rFonts w:ascii="Sylfaen" w:hAnsi="Sylfaen" w:cs="Arial"/>
                <w:sz w:val="20"/>
                <w:szCs w:val="20"/>
                <w:lang w:val="hy-AM"/>
              </w:rPr>
              <w:t>10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</w:t>
            </w:r>
            <w:r w:rsidR="00764E62">
              <w:rPr>
                <w:rFonts w:ascii="Sylfaen" w:hAnsi="Sylfaen" w:cs="Arial"/>
                <w:sz w:val="20"/>
                <w:szCs w:val="20"/>
                <w:lang w:val="hy-AM"/>
              </w:rPr>
              <w:t>1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14:paraId="3EA25D03" w14:textId="6C44B432" w:rsidR="0031112C" w:rsidRDefault="0015297B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 w:rsidRPr="00DF3633">
              <w:rPr>
                <w:rFonts w:ascii="Sylfaen" w:hAnsi="Sylfaen"/>
                <w:sz w:val="20"/>
                <w:szCs w:val="20"/>
                <w:lang w:val="hy-AM"/>
              </w:rPr>
              <w:t>Armenia</w:t>
            </w:r>
            <w:proofErr w:type="spellEnd"/>
            <w:r w:rsidRPr="00DF3633">
              <w:rPr>
                <w:rFonts w:ascii="Sylfaen" w:hAnsi="Sylfaen"/>
                <w:sz w:val="20"/>
                <w:szCs w:val="20"/>
                <w:lang w:val="hy-AM"/>
              </w:rPr>
              <w:t xml:space="preserve">, </w:t>
            </w:r>
            <w:proofErr w:type="spellStart"/>
            <w:r w:rsidRPr="00DF3633">
              <w:rPr>
                <w:rFonts w:ascii="Sylfaen" w:hAnsi="Sylfaen"/>
                <w:sz w:val="20"/>
                <w:szCs w:val="20"/>
                <w:lang w:val="hy-AM"/>
              </w:rPr>
              <w:t>Yerevan</w:t>
            </w:r>
            <w:proofErr w:type="spellEnd"/>
            <w:r w:rsidR="0029374A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proofErr w:type="spellStart"/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Երևան</w:t>
            </w:r>
            <w:proofErr w:type="spellEnd"/>
          </w:p>
          <w:p w14:paraId="0DFF931A" w14:textId="0B044A48" w:rsidR="0029374A" w:rsidRPr="00E719FC" w:rsidRDefault="0029374A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025" w:type="dxa"/>
            <w:vMerge/>
            <w:vAlign w:val="center"/>
          </w:tcPr>
          <w:p w14:paraId="20BAF9A1" w14:textId="77777777" w:rsidR="00325341" w:rsidRPr="00E719FC" w:rsidRDefault="00325341" w:rsidP="002C05D1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778" w:type="dxa"/>
            <w:vMerge/>
            <w:vAlign w:val="center"/>
          </w:tcPr>
          <w:p w14:paraId="40075D45" w14:textId="77777777"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14:paraId="7CB0875F" w14:textId="3945B8E6" w:rsidR="00124411" w:rsidRPr="00E719FC" w:rsidRDefault="00D9467A" w:rsidP="00D9467A">
      <w:pPr>
        <w:tabs>
          <w:tab w:val="left" w:pos="7812"/>
        </w:tabs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DF363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proofErr w:type="spellStart"/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</w:t>
      </w:r>
      <w:proofErr w:type="spellEnd"/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 xml:space="preserve"> </w:t>
      </w:r>
      <w:proofErr w:type="spellStart"/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Date</w:t>
      </w:r>
      <w:proofErr w:type="spellEnd"/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 xml:space="preserve"> / Ուժի մեջ է: [</w:t>
      </w:r>
      <w:r w:rsidR="0029374A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04370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12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</w:t>
      </w:r>
      <w:r w:rsidR="0004370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14:paraId="1B463E6D" w14:textId="77777777"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411"/>
      </w:tblGrid>
      <w:tr w:rsidR="00124411" w:rsidRPr="00E719FC" w14:paraId="2343DD35" w14:textId="77777777" w:rsidTr="00124411">
        <w:tc>
          <w:tcPr>
            <w:tcW w:w="5423" w:type="dxa"/>
          </w:tcPr>
          <w:p w14:paraId="70D59943" w14:textId="47275339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«Նոր Սերունդ» </w:t>
            </w:r>
            <w:proofErr w:type="spellStart"/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Մարդասիարական</w:t>
            </w:r>
            <w:proofErr w:type="spellEnd"/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ՀԿ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proofErr w:type="spellStart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New</w:t>
            </w:r>
            <w:proofErr w:type="spellEnd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proofErr w:type="spellStart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Generation</w:t>
            </w:r>
            <w:proofErr w:type="spellEnd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proofErr w:type="spellStart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Hu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>manitarian</w:t>
            </w:r>
            <w:proofErr w:type="spellEnd"/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 xml:space="preserve"> NGO</w:t>
            </w:r>
          </w:p>
          <w:p w14:paraId="4D658BFC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BB82B12" w14:textId="569BCA20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proofErr w:type="spellEnd"/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 xml:space="preserve">RA0001 </w:t>
            </w:r>
            <w:proofErr w:type="spellStart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Yerevan</w:t>
            </w:r>
            <w:proofErr w:type="spellEnd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proofErr w:type="spellStart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Tumanyan</w:t>
            </w:r>
            <w:proofErr w:type="spellEnd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proofErr w:type="spellStart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apt</w:t>
            </w:r>
            <w:proofErr w:type="spellEnd"/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. 7</w:t>
            </w:r>
          </w:p>
          <w:p w14:paraId="73593A49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11E002D" w14:textId="77777777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36F9895A" w14:textId="77777777" w:rsidR="00062520" w:rsidRPr="00E719FC" w:rsidRDefault="00062520" w:rsidP="00BC755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14:paraId="1E1714B8" w14:textId="3807E34C" w:rsidR="00124411" w:rsidRPr="004312CA" w:rsidRDefault="00BC6791" w:rsidP="00BC7551">
            <w:pPr>
              <w:spacing w:after="0" w:line="240" w:lineRule="auto"/>
              <w:contextualSpacing/>
              <w:rPr>
                <w:rFonts w:ascii="Sylfaen" w:hAnsi="Sylfaen" w:cs="Arial"/>
                <w:lang w:val="en-US"/>
              </w:rPr>
            </w:pPr>
            <w:hyperlink r:id="rId8" w:history="1"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e</w:t>
              </w:r>
              <w:r w:rsidR="004312CA" w:rsidRPr="004312CA">
                <w:rPr>
                  <w:rStyle w:val="a8"/>
                  <w:lang w:val="en-US"/>
                </w:rPr>
                <w:t>w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r</w:t>
              </w:r>
              <w:r w:rsidR="004312CA" w:rsidRPr="004312CA">
                <w:rPr>
                  <w:rStyle w:val="a8"/>
                  <w:lang w:val="en-US"/>
                </w:rPr>
                <w:t>a</w:t>
              </w:r>
              <w:r w:rsidR="004312CA" w:rsidRPr="004312CA">
                <w:rPr>
                  <w:rStyle w:val="a8"/>
                </w:rPr>
                <w:t>t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G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@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m</w:t>
              </w:r>
              <w:r w:rsidR="004312CA" w:rsidRPr="004312CA">
                <w:rPr>
                  <w:rStyle w:val="a8"/>
                </w:rPr>
                <w:t>a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l</w:t>
              </w:r>
              <w:r w:rsidR="004312CA" w:rsidRPr="004312CA">
                <w:rPr>
                  <w:rStyle w:val="a8"/>
                  <w:lang w:val="en-US"/>
                </w:rPr>
                <w:t>.</w:t>
              </w:r>
              <w:r w:rsidR="004312CA" w:rsidRPr="004312CA">
                <w:rPr>
                  <w:rStyle w:val="a8"/>
                </w:rPr>
                <w:t>c</w:t>
              </w:r>
              <w:r w:rsidR="004312CA" w:rsidRPr="004312CA">
                <w:rPr>
                  <w:rStyle w:val="a8"/>
                  <w:lang w:val="en-US"/>
                </w:rPr>
                <w:t>o</w:t>
              </w:r>
              <w:r w:rsidR="004312CA" w:rsidRPr="004312CA">
                <w:rPr>
                  <w:rStyle w:val="a8"/>
                </w:rPr>
                <w:t>m</w:t>
              </w:r>
            </w:hyperlink>
          </w:p>
        </w:tc>
        <w:tc>
          <w:tcPr>
            <w:tcW w:w="5424" w:type="dxa"/>
          </w:tcPr>
          <w:p w14:paraId="14809629" w14:textId="441317D2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</w:t>
            </w:r>
          </w:p>
          <w:p w14:paraId="76829435" w14:textId="1F97901E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</w:t>
            </w:r>
            <w:proofErr w:type="spellStart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Name</w:t>
            </w:r>
            <w:proofErr w:type="spellEnd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, </w:t>
            </w:r>
            <w:proofErr w:type="spellStart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Surname</w:t>
            </w:r>
            <w:proofErr w:type="spellEnd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 / Անուն, Ազգանուն]</w:t>
            </w:r>
          </w:p>
          <w:p w14:paraId="0A7CAC65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40BD2EC4" w14:textId="28910010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</w:t>
            </w:r>
          </w:p>
          <w:p w14:paraId="6BEE4AF9" w14:textId="2B85A2A4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</w:t>
            </w:r>
            <w:proofErr w:type="spellStart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Company</w:t>
            </w:r>
            <w:proofErr w:type="spellEnd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Name</w:t>
            </w:r>
            <w:proofErr w:type="spellEnd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 / Կազմակերպության անվանում]</w:t>
            </w:r>
          </w:p>
          <w:p w14:paraId="2FBF19B6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158D2D43" w14:textId="75A35A9F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514A1A48" w14:textId="5DBC22BA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</w:t>
            </w:r>
            <w:proofErr w:type="spellStart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Address</w:t>
            </w:r>
            <w:proofErr w:type="spellEnd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 / Հասցե]</w:t>
            </w:r>
          </w:p>
          <w:p w14:paraId="22DF1AB8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08BE0754" w14:textId="42214A53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6410C129" w14:textId="16D872EF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</w:t>
            </w:r>
            <w:proofErr w:type="spellStart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City</w:t>
            </w:r>
            <w:proofErr w:type="spellEnd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, ST  ZIP </w:t>
            </w:r>
            <w:proofErr w:type="spellStart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Code</w:t>
            </w:r>
            <w:proofErr w:type="spellEnd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 / Քաղաք, գյուղ, ինդեքս, երկիր]</w:t>
            </w:r>
          </w:p>
          <w:p w14:paraId="71CF2433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672081EC" w14:textId="62141553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______________________________________________</w:t>
            </w:r>
          </w:p>
          <w:p w14:paraId="32AC9E5B" w14:textId="122D18E3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</w:t>
            </w:r>
            <w:proofErr w:type="spellStart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Phone</w:t>
            </w:r>
            <w:proofErr w:type="spellEnd"/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 / Հեռախոս]</w:t>
            </w:r>
          </w:p>
        </w:tc>
      </w:tr>
    </w:tbl>
    <w:p w14:paraId="7E4D78FC" w14:textId="77777777" w:rsidR="0029374A" w:rsidRDefault="0029374A" w:rsidP="00A97CAB">
      <w:pPr>
        <w:spacing w:after="0" w:line="240" w:lineRule="auto"/>
        <w:contextualSpacing/>
        <w:rPr>
          <w:rFonts w:ascii="Sylfaen" w:hAnsi="Sylfaen" w:cs="Arial"/>
          <w:b/>
          <w:sz w:val="24"/>
          <w:szCs w:val="24"/>
          <w:lang w:val="hy-AM"/>
        </w:rPr>
      </w:pPr>
    </w:p>
    <w:p w14:paraId="51971C7F" w14:textId="77777777" w:rsidR="0029374A" w:rsidRDefault="0012441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="00BD32D8">
        <w:rPr>
          <w:rFonts w:ascii="Sylfaen" w:hAnsi="Sylfaen" w:cs="Arial"/>
          <w:b/>
          <w:sz w:val="24"/>
          <w:szCs w:val="24"/>
          <w:lang w:val="hy-AM"/>
        </w:rPr>
        <w:t>ների բաց մրցույթ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proofErr w:type="spellStart"/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proofErr w:type="spellEnd"/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  <w:r w:rsidR="0029374A"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</w:t>
      </w:r>
    </w:p>
    <w:p w14:paraId="3840F62B" w14:textId="77777777" w:rsidR="0029374A" w:rsidRPr="00BC7551" w:rsidRDefault="0029374A" w:rsidP="00AC12B3">
      <w:pPr>
        <w:spacing w:after="0" w:line="240" w:lineRule="auto"/>
        <w:contextualSpacing/>
        <w:rPr>
          <w:rFonts w:ascii="Sylfaen" w:hAnsi="Sylfaen" w:cs="Arial"/>
          <w:b/>
          <w:sz w:val="24"/>
          <w:szCs w:val="24"/>
          <w:lang w:val="hy-AM"/>
        </w:rPr>
      </w:pPr>
    </w:p>
    <w:p w14:paraId="2C615797" w14:textId="4252EA63" w:rsidR="00BD32D8" w:rsidRDefault="00124411" w:rsidP="00AC12B3">
      <w:pPr>
        <w:pStyle w:val="leftalignedtext"/>
        <w:spacing w:line="24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«Նոր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Սերունդ»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Մարդասիրական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ՀԿ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B7B34">
        <w:rPr>
          <w:rFonts w:ascii="Sylfaen" w:hAnsi="Sylfaen" w:cs="Arial LatArm"/>
          <w:color w:val="000000" w:themeColor="text1"/>
          <w:sz w:val="24"/>
          <w:szCs w:val="24"/>
          <w:lang w:val="hy-AM"/>
        </w:rPr>
        <w:t>«ՀՀ-ում ՄԻԱՎ վարակի կանխարգելում» ծրագրի շրջանակներում հայտարարում է՝</w:t>
      </w:r>
      <w:r w:rsidR="0015297B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</w:t>
      </w:r>
    </w:p>
    <w:p w14:paraId="7015BD3F" w14:textId="77777777" w:rsidR="00EB30D0" w:rsidRDefault="00EB30D0" w:rsidP="00EB30D0">
      <w:pPr>
        <w:pStyle w:val="leftalignedtext"/>
        <w:spacing w:line="360" w:lineRule="auto"/>
        <w:contextualSpacing/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</w:pPr>
      <w:r w:rsidRPr="009B7B34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Լոտ 1․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  <w:t xml:space="preserve"> </w:t>
      </w:r>
      <w:r w:rsidRPr="009B7B34">
        <w:rPr>
          <w:rFonts w:ascii="Times New Roman" w:hAnsi="Times New Roman"/>
          <w:bCs/>
          <w:color w:val="000000" w:themeColor="text1"/>
          <w:sz w:val="24"/>
          <w:szCs w:val="24"/>
          <w:lang w:val="hy-AM"/>
        </w:rPr>
        <w:t>Բժշկական եռաշերտ դիմակների,</w:t>
      </w:r>
    </w:p>
    <w:p w14:paraId="0D0A1167" w14:textId="77777777" w:rsidR="00EB30D0" w:rsidRDefault="00EB30D0" w:rsidP="00EB30D0">
      <w:pPr>
        <w:pStyle w:val="leftalignedtext"/>
        <w:spacing w:line="360" w:lineRule="auto"/>
        <w:contextualSpacing/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</w:pPr>
      <w:r w:rsidRPr="009B7B34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Լոտ 2․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  <w:t xml:space="preserve"> </w:t>
      </w:r>
      <w:r w:rsidRPr="009B7B34">
        <w:rPr>
          <w:rFonts w:ascii="Times New Roman" w:hAnsi="Times New Roman"/>
          <w:bCs/>
          <w:color w:val="000000" w:themeColor="text1"/>
          <w:sz w:val="24"/>
          <w:szCs w:val="24"/>
          <w:lang w:val="hy-AM"/>
        </w:rPr>
        <w:t>Ախտահանիչ նյութերի,</w:t>
      </w:r>
    </w:p>
    <w:p w14:paraId="564A5C08" w14:textId="77777777" w:rsidR="00EB30D0" w:rsidRPr="009B7B34" w:rsidRDefault="00EB30D0" w:rsidP="00EB30D0">
      <w:pPr>
        <w:pStyle w:val="leftalignedtext"/>
        <w:spacing w:line="360" w:lineRule="auto"/>
        <w:contextualSpacing/>
        <w:rPr>
          <w:rFonts w:ascii="Times New Roman" w:hAnsi="Times New Roman"/>
          <w:bCs/>
          <w:color w:val="000000" w:themeColor="text1"/>
          <w:sz w:val="24"/>
          <w:szCs w:val="24"/>
          <w:lang w:val="hy-AM"/>
        </w:rPr>
      </w:pPr>
      <w:r w:rsidRPr="009B7B34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Լոտ 3․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  <w:t xml:space="preserve"> </w:t>
      </w:r>
      <w:proofErr w:type="spellStart"/>
      <w:r w:rsidRPr="009B7B34">
        <w:rPr>
          <w:rFonts w:ascii="Times New Roman" w:hAnsi="Times New Roman"/>
          <w:bCs/>
          <w:color w:val="000000" w:themeColor="text1"/>
          <w:sz w:val="24"/>
          <w:szCs w:val="24"/>
          <w:lang w:val="hy-AM"/>
        </w:rPr>
        <w:t>Ալկոգելերի</w:t>
      </w:r>
      <w:proofErr w:type="spellEnd"/>
    </w:p>
    <w:p w14:paraId="7DB980E9" w14:textId="50935AF6" w:rsidR="00EB30D0" w:rsidRDefault="00EB30D0" w:rsidP="00EB30D0">
      <w:pPr>
        <w:pStyle w:val="leftalignedtext"/>
        <w:spacing w:line="360" w:lineRule="auto"/>
        <w:contextualSpacing/>
        <w:rPr>
          <w:rFonts w:ascii="Times New Roman" w:hAnsi="Times New Roman"/>
          <w:bCs/>
          <w:color w:val="000000" w:themeColor="text1"/>
          <w:sz w:val="24"/>
          <w:szCs w:val="24"/>
          <w:lang w:val="hy-AM"/>
        </w:rPr>
      </w:pPr>
      <w:r w:rsidRPr="009B7B34">
        <w:rPr>
          <w:rFonts w:ascii="Times New Roman" w:hAnsi="Times New Roman"/>
          <w:bCs/>
          <w:color w:val="000000" w:themeColor="text1"/>
          <w:sz w:val="24"/>
          <w:szCs w:val="24"/>
          <w:lang w:val="hy-AM"/>
        </w:rPr>
        <w:t>Ձեռք բերման գնային առաջարկների բաց մրցույթ։</w:t>
      </w:r>
    </w:p>
    <w:p w14:paraId="401573FF" w14:textId="77777777" w:rsidR="00EB30D0" w:rsidRPr="009B7B34" w:rsidRDefault="00EB30D0" w:rsidP="00EB30D0">
      <w:pPr>
        <w:pStyle w:val="leftalignedtext"/>
        <w:spacing w:line="360" w:lineRule="auto"/>
        <w:contextualSpacing/>
        <w:rPr>
          <w:rFonts w:ascii="Times New Roman" w:hAnsi="Times New Roman"/>
          <w:bCs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1F42B5" w:rsidRPr="000304AD" w14:paraId="551DF234" w14:textId="77777777" w:rsidTr="00EB30D0">
        <w:tc>
          <w:tcPr>
            <w:tcW w:w="10621" w:type="dxa"/>
            <w:shd w:val="clear" w:color="auto" w:fill="D9D9D9" w:themeFill="background1" w:themeFillShade="D9"/>
          </w:tcPr>
          <w:p w14:paraId="011796D1" w14:textId="77777777" w:rsidR="001F42B5" w:rsidRPr="00E719FC" w:rsidRDefault="001F42B5" w:rsidP="002C05D1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14:paraId="0476D8BF" w14:textId="77777777" w:rsidR="001F42B5" w:rsidRDefault="00E719FC" w:rsidP="00AC12B3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Մրցույթին մասնակցելու համար խնդրում ենք լրացնել սույն հայտարարությանը կցված </w:t>
            </w:r>
            <w:proofErr w:type="spellStart"/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ձևաթուղթը</w:t>
            </w:r>
            <w:proofErr w:type="spellEnd"/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և այս էջի աջ անկյունում առկա կարմիր գու</w:t>
            </w:r>
            <w:r w:rsid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  <w:p w14:paraId="2FBF3340" w14:textId="4A95B030" w:rsidR="00EB30D0" w:rsidRPr="00AC12B3" w:rsidRDefault="00EB30D0" w:rsidP="00AC12B3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Մրցույթի մասնակիցները կարող են ներկայացնել գնային առաջարկներ ինչպես բոլոր Լոտերի, այնպես էլ </w:t>
            </w:r>
            <w:proofErr w:type="spellStart"/>
            <w:r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լոտերից</w:t>
            </w:r>
            <w:proofErr w:type="spellEnd"/>
            <w:r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ցանկացածի համար։</w:t>
            </w:r>
          </w:p>
        </w:tc>
      </w:tr>
    </w:tbl>
    <w:p w14:paraId="30570737" w14:textId="6B94FCC6" w:rsidR="00BC7551" w:rsidRDefault="00BC7551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4DB221E1" w14:textId="45CA8895" w:rsidR="00EB30D0" w:rsidRDefault="00EB30D0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05E69FCA" w14:textId="77777777" w:rsidR="00EB30D0" w:rsidRDefault="00EB30D0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5E0307F6" w14:textId="77777777" w:rsidR="009B7B34" w:rsidRPr="009B7B34" w:rsidRDefault="009B7B34" w:rsidP="00AC12B3">
      <w:pPr>
        <w:pStyle w:val="leftalignedtext"/>
        <w:spacing w:line="360" w:lineRule="auto"/>
        <w:contextualSpacing/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</w:pPr>
    </w:p>
    <w:p w14:paraId="7B99637A" w14:textId="77777777" w:rsidR="00A97CAB" w:rsidRPr="00AC12B3" w:rsidRDefault="00A97CAB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1D4A16B6" w14:textId="044CF403" w:rsidR="00D96602" w:rsidRPr="00AC12B3" w:rsidRDefault="00520349" w:rsidP="00AE18F2">
      <w:pPr>
        <w:pStyle w:val="leftalignedtext"/>
        <w:shd w:val="clear" w:color="auto" w:fill="DAEEF3" w:themeFill="accent5" w:themeFillTint="33"/>
        <w:spacing w:line="360" w:lineRule="auto"/>
        <w:contextualSpacing/>
        <w:jc w:val="center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lastRenderedPageBreak/>
        <w:t>ԴԻՄՈՒՄՆԵՐԻ ՎԵՐՋՆԱԺԱՄԿԵ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Տ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/</w:t>
      </w:r>
      <w:r w:rsidR="00BD32D8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APPLICATION 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DEADLINE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043700">
        <w:rPr>
          <w:rFonts w:ascii="Sylfaen" w:hAnsi="Sylfaen" w:cs="Arial"/>
          <w:color w:val="000000" w:themeColor="text1"/>
          <w:sz w:val="24"/>
          <w:szCs w:val="24"/>
          <w:lang w:val="hy-AM"/>
        </w:rPr>
        <w:t>Փետրվարի</w:t>
      </w:r>
      <w:r w:rsidR="006D3485">
        <w:rPr>
          <w:rFonts w:ascii="Sylfaen" w:hAnsi="Sylfaen" w:cs="Arial"/>
          <w:color w:val="000000" w:themeColor="text1"/>
          <w:sz w:val="24"/>
          <w:szCs w:val="24"/>
          <w:lang w:val="hy-AM"/>
        </w:rPr>
        <w:t>/</w:t>
      </w:r>
      <w:proofErr w:type="spellStart"/>
      <w:r w:rsidR="00043700" w:rsidRPr="00AC12B3">
        <w:rPr>
          <w:rFonts w:ascii="Sylfaen" w:hAnsi="Sylfaen" w:cs="Arial"/>
          <w:color w:val="000000" w:themeColor="text1"/>
          <w:sz w:val="24"/>
          <w:szCs w:val="24"/>
          <w:lang w:val="hy-AM"/>
        </w:rPr>
        <w:t>February</w:t>
      </w:r>
      <w:proofErr w:type="spellEnd"/>
      <w:r w:rsidR="006D3485" w:rsidRPr="00AC12B3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  <w:r w:rsidR="00EB30D0">
        <w:rPr>
          <w:rFonts w:ascii="Sylfaen" w:hAnsi="Sylfaen" w:cs="Arial"/>
          <w:color w:val="000000" w:themeColor="text1"/>
          <w:sz w:val="24"/>
          <w:szCs w:val="24"/>
          <w:lang w:val="hy-AM"/>
        </w:rPr>
        <w:t>15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</w:t>
      </w:r>
      <w:r w:rsidR="00043700" w:rsidRPr="00AC12B3">
        <w:rPr>
          <w:rFonts w:ascii="Sylfaen" w:hAnsi="Sylfaen" w:cs="Arial"/>
          <w:color w:val="000000" w:themeColor="text1"/>
          <w:sz w:val="24"/>
          <w:szCs w:val="24"/>
          <w:lang w:val="hy-AM"/>
        </w:rPr>
        <w:t>1</w:t>
      </w:r>
    </w:p>
    <w:p w14:paraId="038C8DF2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E18F2" w:rsidRPr="00E719FC" w14:paraId="40C006A8" w14:textId="77777777" w:rsidTr="00F838F4">
        <w:trPr>
          <w:trHeight w:val="737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14:paraId="7CE484C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  <w:p w14:paraId="422E3230" w14:textId="65C8068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413" w:type="dxa"/>
            <w:shd w:val="clear" w:color="auto" w:fill="FDE9D9"/>
            <w:vAlign w:val="center"/>
          </w:tcPr>
          <w:p w14:paraId="16ACF6B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  <w:p w14:paraId="01483AE6" w14:textId="0482B6A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1D3C95D9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  <w:p w14:paraId="4B084CC4" w14:textId="384D6932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40FCCF08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  <w:p w14:paraId="1875D26C" w14:textId="3D9F45BD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D9467A">
              <w:rPr>
                <w:rFonts w:ascii="Sylfaen" w:hAnsi="Sylfaen"/>
                <w:color w:val="auto"/>
                <w:lang w:val="hy-AM"/>
              </w:rPr>
              <w:t>UNIT price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77B62392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  <w:p w14:paraId="7B1648A8" w14:textId="217F9A57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14:paraId="0C84A2A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  <w:p w14:paraId="20EE438D" w14:textId="5761BE0F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3D7533DC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  <w:p w14:paraId="6FA24F10" w14:textId="545364F9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E18F2" w:rsidRPr="00E719FC" w14:paraId="1DD7B736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21CC3FF6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3BE8D8B" w14:textId="4AD64F98" w:rsidR="006D3485" w:rsidRPr="00A97CAB" w:rsidRDefault="00EB30D0" w:rsidP="00AE18F2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Բժշկական եռաշերտ դիմակ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048EAC8" w14:textId="3AA9A4B0" w:rsidR="00AE18F2" w:rsidRPr="00EB30D0" w:rsidRDefault="00EB30D0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EB30D0">
              <w:rPr>
                <w:rFonts w:ascii="Sylfaen" w:hAnsi="Sylfaen"/>
                <w:b/>
                <w:bCs/>
                <w:lang w:val="hy-AM"/>
              </w:rPr>
              <w:t>23,442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7863D9F6" w14:textId="6EF70EE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9ADB45F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07ED59B0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79658C1" w14:textId="1EA781B3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312A40C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46BE6D" w14:textId="068272FC" w:rsidR="00AE18F2" w:rsidRPr="00E719FC" w:rsidRDefault="00D9467A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A0435BD" w14:textId="0034774F" w:rsidR="00AE18F2" w:rsidRPr="00EB30D0" w:rsidRDefault="00EB30D0" w:rsidP="00AE18F2">
            <w:pPr>
              <w:spacing w:after="0" w:line="360" w:lineRule="auto"/>
              <w:contextualSpacing/>
              <w:rPr>
                <w:rFonts w:ascii="Sylfaen" w:hAnsi="Sylfaen" w:cs="Times New Roman"/>
                <w:b/>
                <w:bCs/>
                <w:lang w:val="hy-AM"/>
              </w:rPr>
            </w:pPr>
            <w:r w:rsidRPr="00EB30D0">
              <w:rPr>
                <w:rFonts w:ascii="Sylfaen" w:hAnsi="Sylfaen" w:cs="Times New Roman"/>
                <w:b/>
                <w:bCs/>
                <w:lang w:val="hy-AM"/>
              </w:rPr>
              <w:t>Ախտահանիչ նյութ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4E8E5AD7" w14:textId="66CBE8F5" w:rsidR="00AE18F2" w:rsidRPr="00EB30D0" w:rsidRDefault="00EB30D0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EB30D0">
              <w:rPr>
                <w:rFonts w:ascii="Sylfaen" w:hAnsi="Sylfaen"/>
                <w:b/>
                <w:bCs/>
                <w:lang w:val="hy-AM"/>
              </w:rPr>
              <w:t>180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63FD960" w14:textId="6655293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1A83079A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FC75C9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E38B952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7978B27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C1B5AF" w14:textId="1ECA7988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2763DA2F" w14:textId="16572B8E" w:rsidR="00AC12B3" w:rsidRPr="00EB30D0" w:rsidRDefault="00EB30D0" w:rsidP="00AE18F2">
            <w:pPr>
              <w:spacing w:after="0" w:line="360" w:lineRule="auto"/>
              <w:contextualSpacing/>
              <w:rPr>
                <w:rFonts w:ascii="Sylfaen" w:hAnsi="Sylfaen" w:cs="Times New Roman"/>
                <w:b/>
                <w:bCs/>
                <w:lang w:val="hy-AM"/>
              </w:rPr>
            </w:pPr>
            <w:proofErr w:type="spellStart"/>
            <w:r w:rsidRPr="00EB30D0">
              <w:rPr>
                <w:rFonts w:ascii="Sylfaen" w:hAnsi="Sylfaen" w:cs="Times New Roman"/>
                <w:b/>
                <w:bCs/>
                <w:lang w:val="hy-AM"/>
              </w:rPr>
              <w:t>Ալկոգել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CB60E39" w14:textId="5522FF51" w:rsidR="00AC12B3" w:rsidRPr="00EB30D0" w:rsidRDefault="00EB30D0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EB30D0">
              <w:rPr>
                <w:rFonts w:ascii="Sylfaen" w:hAnsi="Sylfaen"/>
                <w:b/>
                <w:bCs/>
                <w:lang w:val="hy-AM"/>
              </w:rPr>
              <w:t>402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2F4C6FAF" w14:textId="77777777" w:rsidR="00AC12B3" w:rsidRPr="0088319B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2655149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3EC26A7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59392EF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2010DD8E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077D87CB" w14:textId="58A522FB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75CF2D11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2800D977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3A38079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72847E6A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5FF2AE41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7C13D64A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2DC2A1EB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3B8AC4AD" w14:textId="523BE973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55A7EA6D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25D93FAD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1A6C8ECA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51AEA509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33FE3950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AE9933F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79FBEADE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C12C66A" w14:textId="5F77BAB1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0752B225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0A88DC8F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3F820662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7A3BAC6C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5E52AEBB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250633BF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97CAB" w:rsidRPr="00E719FC" w14:paraId="236E575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7EB88DA8" w14:textId="77777777" w:rsidR="00A97CAB" w:rsidRDefault="00A97CAB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3413" w:type="dxa"/>
            <w:shd w:val="clear" w:color="auto" w:fill="auto"/>
            <w:vAlign w:val="center"/>
          </w:tcPr>
          <w:p w14:paraId="091F6437" w14:textId="77777777" w:rsidR="00A97CAB" w:rsidRPr="006D3485" w:rsidRDefault="00A97CAB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1454580B" w14:textId="77777777" w:rsidR="00A97CAB" w:rsidRPr="006D3485" w:rsidRDefault="00A97CAB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02C24B1B" w14:textId="77777777" w:rsidR="00A97CAB" w:rsidRPr="00E719FC" w:rsidRDefault="00A97CAB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72C80B9E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F72B12C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E03D0CE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97CAB" w:rsidRPr="00E719FC" w14:paraId="145F9D71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6D12CE43" w14:textId="77777777" w:rsidR="00A97CAB" w:rsidRDefault="00A97CAB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3413" w:type="dxa"/>
            <w:shd w:val="clear" w:color="auto" w:fill="auto"/>
            <w:vAlign w:val="center"/>
          </w:tcPr>
          <w:p w14:paraId="057FCFE9" w14:textId="77777777" w:rsidR="00A97CAB" w:rsidRPr="006D3485" w:rsidRDefault="00A97CAB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1357E2F5" w14:textId="77777777" w:rsidR="00A97CAB" w:rsidRPr="006D3485" w:rsidRDefault="00A97CAB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2DAA8528" w14:textId="77777777" w:rsidR="00A97CAB" w:rsidRPr="00E719FC" w:rsidRDefault="00A97CAB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01C31332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33C41977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511BBD5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0E63E9F4" w14:textId="77777777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3D04D349" w14:textId="60736B29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</w:t>
            </w:r>
            <w:r>
              <w:rPr>
                <w:rFonts w:ascii="Sylfaen" w:hAnsi="Sylfaen"/>
                <w:b/>
                <w:sz w:val="22"/>
                <w:szCs w:val="22"/>
              </w:rPr>
              <w:t xml:space="preserve"> / Total</w:t>
            </w: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D2A770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1261E43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14:paraId="3163A2A2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5662F478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231"/>
      </w:tblGrid>
      <w:tr w:rsidR="00AD1A80" w:rsidRPr="00E719FC" w14:paraId="7CC9CC8C" w14:textId="77777777" w:rsidTr="00AD1A80">
        <w:tc>
          <w:tcPr>
            <w:tcW w:w="5423" w:type="dxa"/>
            <w:vAlign w:val="center"/>
          </w:tcPr>
          <w:p w14:paraId="2D4994B5" w14:textId="49B347B9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14:paraId="7ADAB9E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341B683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1A7A5CA7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14:paraId="63413581" w14:textId="37FA96B1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signature, stamp</w:t>
            </w:r>
          </w:p>
          <w:p w14:paraId="57AE709A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5A229C82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7CDB1BE3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14:paraId="00BA6825" w14:textId="77777777" w:rsidTr="00AD1A80">
        <w:tc>
          <w:tcPr>
            <w:tcW w:w="5423" w:type="dxa"/>
          </w:tcPr>
          <w:p w14:paraId="2904B199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341E128D" w14:textId="270E999F" w:rsidR="00AD1A80" w:rsidRPr="002C05D1" w:rsidRDefault="00AD1A80" w:rsidP="00CB43EB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noProof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D1A80" w:rsidRPr="00E719FC" w14:paraId="04E57226" w14:textId="77777777" w:rsidTr="00AD1A80">
        <w:tc>
          <w:tcPr>
            <w:tcW w:w="5423" w:type="dxa"/>
          </w:tcPr>
          <w:p w14:paraId="0A39FA68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6D482CA4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14:paraId="79A9F114" w14:textId="77777777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14:paraId="7158E083" w14:textId="77777777" w:rsidR="00AD1A80" w:rsidRPr="002C05D1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 xml:space="preserve">Շնորհակալություն առաջարկությունների համար / </w:t>
            </w:r>
            <w:proofErr w:type="spellStart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Thank</w:t>
            </w:r>
            <w:proofErr w:type="spellEnd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 xml:space="preserve"> </w:t>
            </w:r>
            <w:proofErr w:type="spellStart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you</w:t>
            </w:r>
            <w:proofErr w:type="spellEnd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 xml:space="preserve"> </w:t>
            </w:r>
            <w:proofErr w:type="spellStart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for</w:t>
            </w:r>
            <w:proofErr w:type="spellEnd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 xml:space="preserve"> </w:t>
            </w:r>
            <w:proofErr w:type="spellStart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your</w:t>
            </w:r>
            <w:proofErr w:type="spellEnd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 xml:space="preserve"> </w:t>
            </w:r>
            <w:proofErr w:type="spellStart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business</w:t>
            </w:r>
            <w:proofErr w:type="spellEnd"/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!</w:t>
            </w:r>
          </w:p>
        </w:tc>
      </w:tr>
    </w:tbl>
    <w:p w14:paraId="07929743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6E149" w14:textId="77777777" w:rsidR="00BC6791" w:rsidRDefault="00BC6791" w:rsidP="004B48C8">
      <w:pPr>
        <w:spacing w:after="0" w:line="240" w:lineRule="auto"/>
      </w:pPr>
      <w:r>
        <w:separator/>
      </w:r>
    </w:p>
  </w:endnote>
  <w:endnote w:type="continuationSeparator" w:id="0">
    <w:p w14:paraId="4BAC7270" w14:textId="77777777" w:rsidR="00BC6791" w:rsidRDefault="00BC6791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677BF" w14:textId="77777777"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eastAsia="ru-RU"/>
      </w:rPr>
      <w:drawing>
        <wp:inline distT="0" distB="0" distL="0" distR="0" wp14:anchorId="4677FC57" wp14:editId="04185FA3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CD1F9" w14:textId="77777777"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72A31" w14:textId="77777777" w:rsidR="00BC6791" w:rsidRDefault="00BC6791" w:rsidP="004B48C8">
      <w:pPr>
        <w:spacing w:after="0" w:line="240" w:lineRule="auto"/>
      </w:pPr>
      <w:r>
        <w:separator/>
      </w:r>
    </w:p>
  </w:footnote>
  <w:footnote w:type="continuationSeparator" w:id="0">
    <w:p w14:paraId="6A0860F5" w14:textId="77777777" w:rsidR="00BC6791" w:rsidRDefault="00BC6791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C1587" w14:textId="77777777"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eastAsia="ru-RU"/>
      </w:rPr>
      <w:drawing>
        <wp:inline distT="0" distB="0" distL="0" distR="0" wp14:anchorId="65507161" wp14:editId="5A1A8548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D6A" w14:textId="77777777"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519"/>
    <w:rsid w:val="000304AD"/>
    <w:rsid w:val="00032792"/>
    <w:rsid w:val="000404DF"/>
    <w:rsid w:val="0004167C"/>
    <w:rsid w:val="00043700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0029E"/>
    <w:rsid w:val="00124411"/>
    <w:rsid w:val="00125DCD"/>
    <w:rsid w:val="00132E75"/>
    <w:rsid w:val="00147006"/>
    <w:rsid w:val="0015297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47D88"/>
    <w:rsid w:val="0025741B"/>
    <w:rsid w:val="00276956"/>
    <w:rsid w:val="0029222D"/>
    <w:rsid w:val="0029374A"/>
    <w:rsid w:val="00297ACF"/>
    <w:rsid w:val="002A09D5"/>
    <w:rsid w:val="002A20AD"/>
    <w:rsid w:val="002C05D1"/>
    <w:rsid w:val="002C570E"/>
    <w:rsid w:val="002D0A8E"/>
    <w:rsid w:val="002E2689"/>
    <w:rsid w:val="002E56F1"/>
    <w:rsid w:val="002F510A"/>
    <w:rsid w:val="0031112C"/>
    <w:rsid w:val="00323919"/>
    <w:rsid w:val="00325341"/>
    <w:rsid w:val="003436A4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063F"/>
    <w:rsid w:val="003F2B4F"/>
    <w:rsid w:val="00413CF2"/>
    <w:rsid w:val="00421C14"/>
    <w:rsid w:val="004312CA"/>
    <w:rsid w:val="00457884"/>
    <w:rsid w:val="00462A67"/>
    <w:rsid w:val="004713B3"/>
    <w:rsid w:val="00483F26"/>
    <w:rsid w:val="00496FE7"/>
    <w:rsid w:val="004B48C8"/>
    <w:rsid w:val="004C7808"/>
    <w:rsid w:val="004E6250"/>
    <w:rsid w:val="00506F6D"/>
    <w:rsid w:val="00516853"/>
    <w:rsid w:val="00517256"/>
    <w:rsid w:val="00520349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2321"/>
    <w:rsid w:val="005F5752"/>
    <w:rsid w:val="005F61E6"/>
    <w:rsid w:val="006072A0"/>
    <w:rsid w:val="0061726D"/>
    <w:rsid w:val="00623B93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D3485"/>
    <w:rsid w:val="006F5C7B"/>
    <w:rsid w:val="007109F4"/>
    <w:rsid w:val="0071182F"/>
    <w:rsid w:val="00724084"/>
    <w:rsid w:val="007379DC"/>
    <w:rsid w:val="0074285D"/>
    <w:rsid w:val="00751262"/>
    <w:rsid w:val="00764E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319B"/>
    <w:rsid w:val="0088627D"/>
    <w:rsid w:val="008B7B32"/>
    <w:rsid w:val="008D125B"/>
    <w:rsid w:val="008E525A"/>
    <w:rsid w:val="008F0141"/>
    <w:rsid w:val="008F0DDC"/>
    <w:rsid w:val="008F0F45"/>
    <w:rsid w:val="00903B66"/>
    <w:rsid w:val="00911456"/>
    <w:rsid w:val="0091254E"/>
    <w:rsid w:val="00916955"/>
    <w:rsid w:val="0092628D"/>
    <w:rsid w:val="009343B6"/>
    <w:rsid w:val="009623EB"/>
    <w:rsid w:val="00964123"/>
    <w:rsid w:val="0096556E"/>
    <w:rsid w:val="00973D7A"/>
    <w:rsid w:val="00975032"/>
    <w:rsid w:val="0098074D"/>
    <w:rsid w:val="00995C36"/>
    <w:rsid w:val="009A54F6"/>
    <w:rsid w:val="009B7B34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97CAB"/>
    <w:rsid w:val="00AA1984"/>
    <w:rsid w:val="00AC12B3"/>
    <w:rsid w:val="00AC1D3C"/>
    <w:rsid w:val="00AD1A80"/>
    <w:rsid w:val="00AD1E71"/>
    <w:rsid w:val="00AD34BE"/>
    <w:rsid w:val="00AD4516"/>
    <w:rsid w:val="00AD587C"/>
    <w:rsid w:val="00AE00AC"/>
    <w:rsid w:val="00AE18F2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C02C9"/>
    <w:rsid w:val="00BC6791"/>
    <w:rsid w:val="00BC7551"/>
    <w:rsid w:val="00BD32D8"/>
    <w:rsid w:val="00BE03B3"/>
    <w:rsid w:val="00BE4E9A"/>
    <w:rsid w:val="00BF5FFE"/>
    <w:rsid w:val="00C11033"/>
    <w:rsid w:val="00C260C6"/>
    <w:rsid w:val="00C33D3C"/>
    <w:rsid w:val="00C417EE"/>
    <w:rsid w:val="00C47AB3"/>
    <w:rsid w:val="00C61960"/>
    <w:rsid w:val="00C84CBD"/>
    <w:rsid w:val="00C956BE"/>
    <w:rsid w:val="00CB43EB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60C86"/>
    <w:rsid w:val="00D76557"/>
    <w:rsid w:val="00D81C93"/>
    <w:rsid w:val="00D9467A"/>
    <w:rsid w:val="00D95DF5"/>
    <w:rsid w:val="00D96602"/>
    <w:rsid w:val="00DA54FC"/>
    <w:rsid w:val="00DC0318"/>
    <w:rsid w:val="00DC3DC2"/>
    <w:rsid w:val="00DE0FC7"/>
    <w:rsid w:val="00DE6980"/>
    <w:rsid w:val="00DF3002"/>
    <w:rsid w:val="00DF3633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86CAE"/>
    <w:rsid w:val="00E901DB"/>
    <w:rsid w:val="00E93014"/>
    <w:rsid w:val="00E975C5"/>
    <w:rsid w:val="00EA7A87"/>
    <w:rsid w:val="00EB30D0"/>
    <w:rsid w:val="00ED09DB"/>
    <w:rsid w:val="00ED0F03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037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FF074"/>
  <w15:docId w15:val="{7D724D55-DA1F-4CBC-88F7-99B2CE3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431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Generation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612C-B1AE-47E9-AD26-EAC026DB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105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Levon Chilingaryan</cp:lastModifiedBy>
  <cp:revision>14</cp:revision>
  <cp:lastPrinted>2020-05-29T08:33:00Z</cp:lastPrinted>
  <dcterms:created xsi:type="dcterms:W3CDTF">2020-11-16T14:11:00Z</dcterms:created>
  <dcterms:modified xsi:type="dcterms:W3CDTF">2021-02-10T11:07:00Z</dcterms:modified>
</cp:coreProperties>
</file>