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5919"/>
      </w:tblGrid>
      <w:tr w:rsidR="0031112C" w:rsidRPr="00AE18F2" w14:paraId="39B19DCF" w14:textId="77777777" w:rsidTr="0015297B">
        <w:trPr>
          <w:trHeight w:val="176"/>
          <w:jc w:val="center"/>
        </w:trPr>
        <w:tc>
          <w:tcPr>
            <w:tcW w:w="2376" w:type="dxa"/>
          </w:tcPr>
          <w:p w14:paraId="7C049837" w14:textId="7D8CCC12" w:rsidR="00325341" w:rsidRPr="00E719FC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01</w:t>
            </w:r>
            <w:r w:rsidR="00020519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2005</w:t>
            </w:r>
          </w:p>
        </w:tc>
        <w:tc>
          <w:tcPr>
            <w:tcW w:w="2552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AE18F2" w14:paraId="7591FA5A" w14:textId="77777777" w:rsidTr="0015297B">
        <w:trPr>
          <w:trHeight w:val="257"/>
          <w:jc w:val="center"/>
        </w:trPr>
        <w:tc>
          <w:tcPr>
            <w:tcW w:w="2376" w:type="dxa"/>
          </w:tcPr>
          <w:p w14:paraId="6DFFEBA2" w14:textId="6DE91F52" w:rsidR="00325341" w:rsidRPr="00E719F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May/</w:t>
            </w:r>
            <w:r w:rsidR="00B230E2">
              <w:rPr>
                <w:rFonts w:ascii="Sylfaen" w:hAnsi="Sylfaen" w:cs="Arial"/>
                <w:sz w:val="20"/>
                <w:szCs w:val="20"/>
                <w:lang w:val="hy-AM"/>
              </w:rPr>
              <w:t>Մայիսի 2</w:t>
            </w:r>
            <w:r w:rsidR="00020519">
              <w:rPr>
                <w:rFonts w:ascii="Sylfaen" w:hAnsi="Sylfaen" w:cs="Arial"/>
                <w:sz w:val="20"/>
                <w:szCs w:val="20"/>
                <w:lang w:val="hy-AM"/>
              </w:rPr>
              <w:t>9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0DFF931A" w14:textId="31A88559" w:rsidR="0031112C" w:rsidRPr="00E719FC" w:rsidRDefault="0015297B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Armenia, Yerevan 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552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3E4A2C" w14:textId="77777777" w:rsidR="00124411" w:rsidRPr="00E719FC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14:paraId="7CB0875F" w14:textId="4D16B5F1" w:rsidR="00124411" w:rsidRPr="00E719FC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147006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30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1F42B5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0</w:t>
      </w:r>
      <w:r w:rsidR="004312C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6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proofErr w:type="spellStart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</w:t>
            </w:r>
            <w:proofErr w:type="spellEnd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 xml:space="preserve">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569BCA20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5F61E6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Hyperlink"/>
                  <w:lang w:val="en-US"/>
                </w:rPr>
                <w:t>N</w:t>
              </w:r>
              <w:r w:rsidR="004312CA" w:rsidRPr="004312CA">
                <w:rPr>
                  <w:rStyle w:val="Hyperlink"/>
                </w:rPr>
                <w:t>e</w:t>
              </w:r>
              <w:r w:rsidR="004312CA" w:rsidRPr="004312CA">
                <w:rPr>
                  <w:rStyle w:val="Hyperlink"/>
                  <w:lang w:val="en-US"/>
                </w:rPr>
                <w:t>w</w:t>
              </w:r>
              <w:r w:rsidR="004312CA" w:rsidRPr="004312CA">
                <w:rPr>
                  <w:rStyle w:val="Hyperlink"/>
                </w:rPr>
                <w:t>G</w:t>
              </w:r>
              <w:r w:rsidR="004312CA" w:rsidRPr="004312CA">
                <w:rPr>
                  <w:rStyle w:val="Hyperlink"/>
                  <w:lang w:val="en-US"/>
                </w:rPr>
                <w:t>e</w:t>
              </w:r>
              <w:r w:rsidR="004312CA" w:rsidRPr="004312CA">
                <w:rPr>
                  <w:rStyle w:val="Hyperlink"/>
                </w:rPr>
                <w:t>n</w:t>
              </w:r>
              <w:r w:rsidR="004312CA" w:rsidRPr="004312CA">
                <w:rPr>
                  <w:rStyle w:val="Hyperlink"/>
                  <w:lang w:val="en-US"/>
                </w:rPr>
                <w:t>e</w:t>
              </w:r>
              <w:r w:rsidR="004312CA" w:rsidRPr="004312CA">
                <w:rPr>
                  <w:rStyle w:val="Hyperlink"/>
                </w:rPr>
                <w:t>r</w:t>
              </w:r>
              <w:r w:rsidR="004312CA" w:rsidRPr="004312CA">
                <w:rPr>
                  <w:rStyle w:val="Hyperlink"/>
                  <w:lang w:val="en-US"/>
                </w:rPr>
                <w:t>a</w:t>
              </w:r>
              <w:r w:rsidR="004312CA" w:rsidRPr="004312CA">
                <w:rPr>
                  <w:rStyle w:val="Hyperlink"/>
                </w:rPr>
                <w:t>t</w:t>
              </w:r>
              <w:r w:rsidR="004312CA" w:rsidRPr="004312CA">
                <w:rPr>
                  <w:rStyle w:val="Hyperlink"/>
                  <w:lang w:val="en-US"/>
                </w:rPr>
                <w:t>i</w:t>
              </w:r>
              <w:r w:rsidR="004312CA" w:rsidRPr="004312CA">
                <w:rPr>
                  <w:rStyle w:val="Hyperlink"/>
                </w:rPr>
                <w:t>o</w:t>
              </w:r>
              <w:r w:rsidR="004312CA" w:rsidRPr="004312CA">
                <w:rPr>
                  <w:rStyle w:val="Hyperlink"/>
                  <w:lang w:val="en-US"/>
                </w:rPr>
                <w:t>n</w:t>
              </w:r>
              <w:r w:rsidR="004312CA" w:rsidRPr="004312CA">
                <w:rPr>
                  <w:rStyle w:val="Hyperlink"/>
                </w:rPr>
                <w:t>N</w:t>
              </w:r>
              <w:r w:rsidR="004312CA" w:rsidRPr="004312CA">
                <w:rPr>
                  <w:rStyle w:val="Hyperlink"/>
                  <w:lang w:val="en-US"/>
                </w:rPr>
                <w:t>G</w:t>
              </w:r>
              <w:r w:rsidR="004312CA" w:rsidRPr="004312CA">
                <w:rPr>
                  <w:rStyle w:val="Hyperlink"/>
                </w:rPr>
                <w:t>O</w:t>
              </w:r>
              <w:r w:rsidR="004312CA" w:rsidRPr="004312CA">
                <w:rPr>
                  <w:rStyle w:val="Hyperlink"/>
                  <w:lang w:val="en-US"/>
                </w:rPr>
                <w:t>@</w:t>
              </w:r>
              <w:r w:rsidR="004312CA" w:rsidRPr="004312CA">
                <w:rPr>
                  <w:rStyle w:val="Hyperlink"/>
                </w:rPr>
                <w:t>g</w:t>
              </w:r>
              <w:r w:rsidR="004312CA" w:rsidRPr="004312CA">
                <w:rPr>
                  <w:rStyle w:val="Hyperlink"/>
                  <w:lang w:val="en-US"/>
                </w:rPr>
                <w:t>m</w:t>
              </w:r>
              <w:r w:rsidR="004312CA" w:rsidRPr="004312CA">
                <w:rPr>
                  <w:rStyle w:val="Hyperlink"/>
                </w:rPr>
                <w:t>a</w:t>
              </w:r>
              <w:r w:rsidR="004312CA" w:rsidRPr="004312CA">
                <w:rPr>
                  <w:rStyle w:val="Hyperlink"/>
                  <w:lang w:val="en-US"/>
                </w:rPr>
                <w:t>i</w:t>
              </w:r>
              <w:r w:rsidR="004312CA" w:rsidRPr="004312CA">
                <w:rPr>
                  <w:rStyle w:val="Hyperlink"/>
                </w:rPr>
                <w:t>l</w:t>
              </w:r>
              <w:r w:rsidR="004312CA" w:rsidRPr="004312CA">
                <w:rPr>
                  <w:rStyle w:val="Hyperlink"/>
                  <w:lang w:val="en-US"/>
                </w:rPr>
                <w:t>.</w:t>
              </w:r>
              <w:r w:rsidR="004312CA" w:rsidRPr="004312CA">
                <w:rPr>
                  <w:rStyle w:val="Hyperlink"/>
                </w:rPr>
                <w:t>c</w:t>
              </w:r>
              <w:r w:rsidR="004312CA" w:rsidRPr="004312CA">
                <w:rPr>
                  <w:rStyle w:val="Hyperlink"/>
                  <w:lang w:val="en-US"/>
                </w:rPr>
                <w:t>o</w:t>
              </w:r>
              <w:r w:rsidR="004312CA" w:rsidRPr="004312CA">
                <w:rPr>
                  <w:rStyle w:val="Hyperlink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3690952" w14:textId="77777777" w:rsidR="00BC7551" w:rsidRDefault="00BC755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60AE8AC1" w14:textId="1D84316E" w:rsidR="00124411" w:rsidRPr="00BC7551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14:paraId="6C1478EF" w14:textId="06BED309" w:rsidR="001F42B5" w:rsidRPr="00F51037" w:rsidRDefault="00124411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BD32D8"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>Էլթոն Ջո</w:t>
      </w:r>
      <w:r w:rsidR="004312CA"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>ն</w:t>
      </w:r>
      <w:r w:rsidR="00BD32D8"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>ի՝</w:t>
      </w:r>
      <w:r w:rsidR="004312CA"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ՁԻԱՀ-ի դեմ պայքարի հիմնադրամի կողմից ֆինանսավորվող </w:t>
      </w:r>
      <w:r w:rsidRPr="00F51037">
        <w:rPr>
          <w:rFonts w:ascii="Sylfaen" w:hAnsi="Sylfaen"/>
          <w:color w:val="000000" w:themeColor="text1"/>
          <w:sz w:val="24"/>
          <w:szCs w:val="24"/>
          <w:lang w:val="hy-AM"/>
        </w:rPr>
        <w:t>«</w:t>
      </w:r>
      <w:r w:rsidR="004312CA"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ՄԻԱ</w:t>
      </w:r>
      <w:r w:rsidR="00BD32D8"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Վ-ի ու ՁԻԱՀ-ի կանխարգելումը ՏՍՏ և </w:t>
      </w:r>
      <w:r w:rsidR="004312CA"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ԼԳԲՏ </w:t>
      </w:r>
      <w:r w:rsidR="00BD32D8"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անձանց</w:t>
      </w:r>
      <w:r w:rsidR="004312CA"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շրջանում</w:t>
      </w:r>
      <w:r w:rsidRPr="00F51037">
        <w:rPr>
          <w:rFonts w:ascii="Sylfaen" w:hAnsi="Sylfaen"/>
          <w:color w:val="000000" w:themeColor="text1"/>
          <w:sz w:val="24"/>
          <w:szCs w:val="24"/>
          <w:lang w:val="hy-AM"/>
        </w:rPr>
        <w:t>»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ծ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րագրի շրջանակներում հայտարարում է</w:t>
      </w:r>
      <w:r w:rsidR="001F42B5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՝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6870552B" w14:textId="77777777" w:rsidR="001F42B5" w:rsidRPr="00F51037" w:rsidRDefault="001F42B5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1</w:t>
      </w:r>
      <w:r w:rsidRPr="00F51037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F51037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Բժշկական եռաշերտ դ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իմակների, </w:t>
      </w:r>
    </w:p>
    <w:p w14:paraId="09BF8ECA" w14:textId="244BD11D" w:rsidR="001F42B5" w:rsidRPr="00F51037" w:rsidRDefault="001F42B5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 xml:space="preserve">Լոտ </w:t>
      </w:r>
      <w:r w:rsidR="004312CA" w:rsidRPr="00F51037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2</w:t>
      </w:r>
      <w:r w:rsidRPr="00F51037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F51037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Ա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լկոգելերի </w:t>
      </w:r>
    </w:p>
    <w:p w14:paraId="14D58E0A" w14:textId="648840AF" w:rsidR="00124411" w:rsidRPr="00F51037" w:rsidRDefault="00BD32D8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ձեռք</w:t>
      </w:r>
      <w:r w:rsidR="001F42B5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բերման </w:t>
      </w:r>
      <w:r w:rsidR="00124411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գնային առաջարկների բաց մրցույթ։ </w:t>
      </w:r>
    </w:p>
    <w:p w14:paraId="370110A6" w14:textId="77777777" w:rsidR="00BD32D8" w:rsidRPr="00BD32D8" w:rsidRDefault="00BD32D8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2C615797" w14:textId="77777777" w:rsidR="00BD32D8" w:rsidRDefault="0015297B" w:rsidP="0015297B">
      <w:pPr>
        <w:pStyle w:val="leftalignedtext"/>
        <w:spacing w:line="24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</w:rPr>
      </w:pPr>
      <w:r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 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</w:rPr>
        <w:t>Bidding</w:t>
      </w:r>
      <w:r w:rsidRPr="0015297B">
        <w:rPr>
          <w:rFonts w:ascii="Sylfaen" w:hAnsi="Sylfaen" w:cs="Arial"/>
          <w:b/>
          <w:color w:val="000000" w:themeColor="text1"/>
          <w:sz w:val="24"/>
          <w:szCs w:val="24"/>
        </w:rPr>
        <w:t xml:space="preserve"> for the services mentioned below</w:t>
      </w:r>
    </w:p>
    <w:p w14:paraId="4198B86B" w14:textId="022F285D" w:rsidR="0015297B" w:rsidRPr="00F51037" w:rsidRDefault="0015297B" w:rsidP="0015297B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</w:rPr>
        <w:t>New Generation Humanitarian NGO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 xml:space="preserve"> announces an open bidding for the purchase of following items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 xml:space="preserve"> in the frame of project 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 xml:space="preserve">on 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>Preve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>ntion of HIV and AIDS among MSM and LGBT people in Armenia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 xml:space="preserve"> funded by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 xml:space="preserve"> Elton John AIDS foundation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>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br/>
      </w:r>
      <w:r w:rsidRPr="00F51037">
        <w:rPr>
          <w:rFonts w:ascii="Sylfaen" w:hAnsi="Sylfaen" w:cs="Arial"/>
          <w:b/>
          <w:color w:val="000000" w:themeColor="text1"/>
          <w:sz w:val="24"/>
          <w:szCs w:val="24"/>
        </w:rPr>
        <w:t>Lot 1: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 xml:space="preserve"> Medical 3-ply masks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br/>
      </w:r>
      <w:r w:rsidRPr="00F51037">
        <w:rPr>
          <w:rFonts w:ascii="Sylfaen" w:hAnsi="Sylfaen" w:cs="Arial"/>
          <w:b/>
          <w:color w:val="000000" w:themeColor="text1"/>
          <w:sz w:val="24"/>
          <w:szCs w:val="24"/>
        </w:rPr>
        <w:t>Lot 2: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 xml:space="preserve"> Hand sanitizers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 xml:space="preserve"> (Alcogel)</w:t>
      </w:r>
    </w:p>
    <w:p w14:paraId="6FA26387" w14:textId="18B2C6E0" w:rsidR="00BD32D8" w:rsidRPr="0015297B" w:rsidRDefault="00BD32D8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47"/>
      </w:tblGrid>
      <w:tr w:rsidR="001F42B5" w:rsidRPr="00AE18F2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10173AC" w14:textId="4B2A468E" w:rsidR="00E719FC" w:rsidRPr="00E719FC" w:rsidRDefault="00E719FC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77777777" w:rsidR="001F42B5" w:rsidRPr="00E719FC" w:rsidRDefault="001F42B5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51EDCB4" w14:textId="164A02B8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47"/>
      </w:tblGrid>
      <w:tr w:rsidR="00BC7551" w:rsidRPr="00AE18F2" w14:paraId="5D89F597" w14:textId="77777777" w:rsidTr="0004035D">
        <w:tc>
          <w:tcPr>
            <w:tcW w:w="10847" w:type="dxa"/>
            <w:shd w:val="clear" w:color="auto" w:fill="D9D9D9" w:themeFill="background1" w:themeFillShade="D9"/>
          </w:tcPr>
          <w:p w14:paraId="15BC8F91" w14:textId="77777777" w:rsidR="00BC7551" w:rsidRPr="00BD32D8" w:rsidRDefault="00BC7551" w:rsidP="0004035D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 w:cs="Arial"/>
                <w:b/>
                <w:color w:val="000000" w:themeColor="text1"/>
                <w:sz w:val="24"/>
                <w:szCs w:val="24"/>
              </w:rPr>
              <w:lastRenderedPageBreak/>
              <w:t>NOTICE</w:t>
            </w:r>
          </w:p>
          <w:p w14:paraId="7DDC6532" w14:textId="77777777" w:rsidR="00BC7551" w:rsidRPr="00520349" w:rsidRDefault="00BC7551" w:rsidP="0004035D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To apply for the bidding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,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please fill in the blank attached to this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document and the fields on this page highlighted in red</w:t>
            </w:r>
          </w:p>
          <w:p w14:paraId="0B231FDC" w14:textId="77777777" w:rsidR="00BC7551" w:rsidRPr="00E719FC" w:rsidRDefault="00BC7551" w:rsidP="0004035D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The participants can apply for all the Lots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 xml:space="preserve">at the same time 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as well as for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one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of them.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</w:tbl>
    <w:p w14:paraId="30570737" w14:textId="77777777" w:rsidR="00BC7551" w:rsidRP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</w:rPr>
      </w:pPr>
    </w:p>
    <w:p w14:paraId="1D4A16B6" w14:textId="3782EF30" w:rsidR="00D96602" w:rsidRPr="00520349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1F42B5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Հունիսի</w:t>
      </w:r>
      <w:r w:rsidRPr="00520349">
        <w:rPr>
          <w:rFonts w:ascii="Sylfaen" w:hAnsi="Sylfaen" w:cs="Arial"/>
          <w:color w:val="000000" w:themeColor="text1"/>
          <w:sz w:val="24"/>
          <w:szCs w:val="24"/>
          <w:lang w:val="hy-AM"/>
        </w:rPr>
        <w:t>/June</w:t>
      </w:r>
      <w:r w:rsidR="001F42B5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1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2020թ։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124B1DEA" w14:textId="77777777" w:rsidR="00AE18F2" w:rsidRDefault="00AE18F2" w:rsidP="00AE18F2">
            <w:pPr>
              <w:spacing w:after="0" w:line="360" w:lineRule="auto"/>
              <w:contextualSpacing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Բժշկական եռաշերտ դ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իմակ</w:t>
            </w:r>
          </w:p>
          <w:p w14:paraId="33BE8D8B" w14:textId="015E159A" w:rsidR="00AE18F2" w:rsidRPr="00E719FC" w:rsidRDefault="00AE18F2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Medical 3-ply mask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145E8C82" w:rsidR="00AE18F2" w:rsidRPr="00E719FC" w:rsidRDefault="00AE18F2" w:rsidP="00AE18F2">
            <w:pPr>
              <w:spacing w:after="0" w:line="360" w:lineRule="auto"/>
              <w:contextualSpacing/>
              <w:jc w:val="righ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11657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77777777" w:rsidR="00AE18F2" w:rsidRPr="00E719FC" w:rsidRDefault="00AE18F2" w:rsidP="00AE18F2">
            <w:pPr>
              <w:spacing w:after="0" w:line="360" w:lineRule="auto"/>
              <w:contextualSpacing/>
              <w:jc w:val="right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703132AD" w14:textId="77777777" w:rsidR="00AE18F2" w:rsidRDefault="00AE18F2" w:rsidP="00AE18F2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լկոգել – 330մլ</w:t>
            </w:r>
            <w:r w:rsidRPr="00E719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</w:p>
          <w:p w14:paraId="3A0435BD" w14:textId="63DC488B" w:rsidR="00AE18F2" w:rsidRPr="00E719FC" w:rsidRDefault="00AE18F2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Hand sanitizer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>
              <w:rPr>
                <w:rFonts w:ascii="Sylfaen" w:hAnsi="Sylfae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Alcogel)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– 330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en-US"/>
              </w:rPr>
              <w:t>ml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6000D384" w:rsidR="00AE18F2" w:rsidRPr="00E719FC" w:rsidRDefault="00AE18F2" w:rsidP="00AE18F2">
            <w:pPr>
              <w:spacing w:after="0" w:line="360" w:lineRule="auto"/>
              <w:contextualSpacing/>
              <w:jc w:val="righ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320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77777777" w:rsidR="00AE18F2" w:rsidRPr="00E719FC" w:rsidRDefault="00AE18F2" w:rsidP="00AE18F2">
            <w:pPr>
              <w:spacing w:after="0" w:line="360" w:lineRule="auto"/>
              <w:contextualSpacing/>
              <w:jc w:val="right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</w:t>
            </w:r>
            <w:r>
              <w:rPr>
                <w:rFonts w:ascii="Sylfaen" w:hAnsi="Sylfaen"/>
                <w:b/>
                <w:sz w:val="22"/>
                <w:szCs w:val="22"/>
              </w:rPr>
              <w:t>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64B90514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165D2C54" w:rsidR="00AD1A80" w:rsidRPr="002C05D1" w:rsidRDefault="004312CA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C05D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fldChar w:fldCharType="begin"/>
            </w:r>
            <w:r w:rsidRPr="002C05D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instrText xml:space="preserve"> DATE \@ "dd.MM.yyyy" </w:instrText>
            </w:r>
            <w:r w:rsidRPr="002C05D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fldChar w:fldCharType="separate"/>
            </w:r>
            <w:r w:rsidR="00AE18F2"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  <w:t>29.05.2020</w:t>
            </w:r>
            <w:r w:rsidRPr="002C05D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fldChar w:fldCharType="end"/>
            </w: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817DF" w14:textId="77777777" w:rsidR="005F61E6" w:rsidRDefault="005F61E6" w:rsidP="004B48C8">
      <w:pPr>
        <w:spacing w:after="0" w:line="240" w:lineRule="auto"/>
      </w:pPr>
      <w:r>
        <w:separator/>
      </w:r>
    </w:p>
  </w:endnote>
  <w:endnote w:type="continuationSeparator" w:id="0">
    <w:p w14:paraId="706023E0" w14:textId="77777777" w:rsidR="005F61E6" w:rsidRDefault="005F61E6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677BF" w14:textId="77777777" w:rsidR="002E2689" w:rsidRPr="00E129C8" w:rsidRDefault="00CF6332" w:rsidP="003B7F53">
    <w:pPr>
      <w:pStyle w:val="Footer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87BE8" w14:textId="77777777" w:rsidR="005F61E6" w:rsidRDefault="005F61E6" w:rsidP="004B48C8">
      <w:pPr>
        <w:spacing w:after="0" w:line="240" w:lineRule="auto"/>
      </w:pPr>
      <w:r>
        <w:separator/>
      </w:r>
    </w:p>
  </w:footnote>
  <w:footnote w:type="continuationSeparator" w:id="0">
    <w:p w14:paraId="3BEE4BCC" w14:textId="77777777" w:rsidR="005F61E6" w:rsidRDefault="005F61E6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C1587" w14:textId="77777777" w:rsidR="00F804E2" w:rsidRDefault="00323919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312CA"/>
    <w:rsid w:val="00457884"/>
    <w:rsid w:val="00462A67"/>
    <w:rsid w:val="004713B3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F5C7B"/>
    <w:rsid w:val="007109F4"/>
    <w:rsid w:val="0071182F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4701B-26AF-4CD9-B356-82D513390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230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Sergey Gabrielyan</cp:lastModifiedBy>
  <cp:revision>19</cp:revision>
  <cp:lastPrinted>2020-05-29T08:33:00Z</cp:lastPrinted>
  <dcterms:created xsi:type="dcterms:W3CDTF">2020-04-29T07:55:00Z</dcterms:created>
  <dcterms:modified xsi:type="dcterms:W3CDTF">2020-05-29T08:39:00Z</dcterms:modified>
</cp:coreProperties>
</file>